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F749E6" w:rsidRPr="00710506" w:rsidRDefault="00F749E6" w:rsidP="00BB58D8">
      <w:pPr>
        <w:pStyle w:val="NoSpacing"/>
        <w:jc w:val="center"/>
        <w:rPr>
          <w:sz w:val="28"/>
        </w:rPr>
      </w:pPr>
      <w:r w:rsidRPr="00710506">
        <w:rPr>
          <w:b/>
          <w:bCs/>
          <w:sz w:val="20"/>
          <w:szCs w:val="19"/>
        </w:rPr>
        <w:t>ИНФОРМАЦИЯ</w:t>
      </w:r>
    </w:p>
    <w:p w:rsidR="00F749E6" w:rsidRPr="00710506" w:rsidRDefault="00F749E6" w:rsidP="00BB58D8">
      <w:pPr>
        <w:pStyle w:val="NoSpacing"/>
        <w:jc w:val="center"/>
        <w:rPr>
          <w:sz w:val="28"/>
        </w:rPr>
      </w:pPr>
      <w:r w:rsidRPr="00710506">
        <w:rPr>
          <w:b/>
          <w:bCs/>
          <w:sz w:val="20"/>
          <w:szCs w:val="19"/>
        </w:rPr>
        <w:t>об объеме образовательной деятельности,</w:t>
      </w:r>
    </w:p>
    <w:p w:rsidR="00F749E6" w:rsidRPr="00710506" w:rsidRDefault="00F749E6" w:rsidP="00BB58D8">
      <w:pPr>
        <w:pStyle w:val="NoSpacing"/>
        <w:jc w:val="center"/>
        <w:rPr>
          <w:sz w:val="28"/>
        </w:rPr>
      </w:pPr>
      <w:r w:rsidRPr="00710506">
        <w:rPr>
          <w:b/>
          <w:bCs/>
          <w:sz w:val="20"/>
          <w:szCs w:val="19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F749E6" w:rsidRPr="00710506" w:rsidRDefault="00F749E6" w:rsidP="00BB58D8">
      <w:pPr>
        <w:pStyle w:val="NoSpacing"/>
        <w:jc w:val="center"/>
        <w:rPr>
          <w:sz w:val="28"/>
        </w:rPr>
      </w:pPr>
      <w:r w:rsidRPr="00710506">
        <w:rPr>
          <w:b/>
          <w:bCs/>
          <w:sz w:val="20"/>
          <w:szCs w:val="19"/>
        </w:rPr>
        <w:t>по договорам об образовании за счет средств физических (или) юридических</w:t>
      </w:r>
      <w:r w:rsidRPr="00710506">
        <w:rPr>
          <w:sz w:val="20"/>
          <w:szCs w:val="19"/>
        </w:rPr>
        <w:t xml:space="preserve"> </w:t>
      </w:r>
      <w:r w:rsidRPr="00710506">
        <w:rPr>
          <w:rStyle w:val="Strong"/>
          <w:sz w:val="20"/>
          <w:szCs w:val="19"/>
        </w:rPr>
        <w:t>лиц</w:t>
      </w:r>
    </w:p>
    <w:p w:rsidR="00F749E6" w:rsidRPr="00710506" w:rsidRDefault="00F749E6" w:rsidP="005A1028">
      <w:pPr>
        <w:pStyle w:val="NoSpacing"/>
        <w:rPr>
          <w:sz w:val="28"/>
        </w:rPr>
      </w:pPr>
      <w:r w:rsidRPr="00710506">
        <w:rPr>
          <w:sz w:val="28"/>
        </w:rPr>
        <w:t> </w:t>
      </w:r>
    </w:p>
    <w:p w:rsidR="00F749E6" w:rsidRPr="00710506" w:rsidRDefault="00F749E6" w:rsidP="00DA1A82">
      <w:pPr>
        <w:pStyle w:val="NormalWeb"/>
        <w:jc w:val="both"/>
        <w:rPr>
          <w:sz w:val="18"/>
          <w:szCs w:val="16"/>
        </w:rPr>
      </w:pPr>
      <w:r w:rsidRPr="00710506">
        <w:rPr>
          <w:sz w:val="18"/>
          <w:szCs w:val="16"/>
        </w:rPr>
        <w:t xml:space="preserve">В соответствии с  Федеральным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749E6" w:rsidRPr="00710506" w:rsidRDefault="00F749E6" w:rsidP="00F64A38">
      <w:pPr>
        <w:pStyle w:val="NoSpacing"/>
        <w:rPr>
          <w:sz w:val="28"/>
        </w:rPr>
      </w:pPr>
      <w:r w:rsidRPr="00710506">
        <w:rPr>
          <w:sz w:val="18"/>
          <w:szCs w:val="16"/>
        </w:rPr>
        <w:t>Образовательная деятельность Учреждения осуществляется на основании лицензии, выданной 10 марта 2015 года, регистрационный № 6008. Срок действия - бессрочно</w:t>
      </w:r>
    </w:p>
    <w:p w:rsidR="00F749E6" w:rsidRPr="00710506" w:rsidRDefault="00F749E6" w:rsidP="00DA1A82">
      <w:pPr>
        <w:pStyle w:val="NormalWeb"/>
        <w:jc w:val="both"/>
        <w:rPr>
          <w:sz w:val="18"/>
          <w:szCs w:val="16"/>
        </w:rPr>
      </w:pPr>
      <w:r w:rsidRPr="00710506">
        <w:rPr>
          <w:sz w:val="18"/>
          <w:szCs w:val="16"/>
        </w:rPr>
        <w:t>Финансовое  обеспечение образовательной деятельности осуществляется за счет бюджета субъектов РФ, местного бюджета   и за счет средств физических лиц по договорам об образовании.</w:t>
      </w:r>
      <w:r w:rsidRPr="00710506">
        <w:rPr>
          <w:sz w:val="28"/>
        </w:rPr>
        <w:t xml:space="preserve"> </w:t>
      </w:r>
      <w:r w:rsidRPr="00710506">
        <w:rPr>
          <w:sz w:val="18"/>
          <w:szCs w:val="16"/>
        </w:rPr>
        <w:t>100% детей, посещающих дошкольное учреждение, обучаются по основной образовательной программе дошкольного образования за счет средств местного бюджета. 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F749E6" w:rsidRPr="00710506" w:rsidRDefault="00F749E6" w:rsidP="00DA1A82">
      <w:pPr>
        <w:pStyle w:val="NormalWeb"/>
        <w:jc w:val="both"/>
        <w:rPr>
          <w:sz w:val="18"/>
          <w:szCs w:val="16"/>
        </w:rPr>
      </w:pPr>
      <w:r w:rsidRPr="00710506">
        <w:rPr>
          <w:sz w:val="18"/>
          <w:szCs w:val="16"/>
        </w:rPr>
        <w:t>78% детей обучаются по дополнительным образовательным программам (получают дополнительные платные образовательные услуги) за счет средств физических лиц.</w:t>
      </w:r>
    </w:p>
    <w:p w:rsidR="00F749E6" w:rsidRPr="00710506" w:rsidRDefault="00F749E6" w:rsidP="00BB58D8">
      <w:p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6"/>
          <w:lang w:eastAsia="ru-RU"/>
        </w:rPr>
      </w:pPr>
      <w:r w:rsidRPr="00710506">
        <w:rPr>
          <w:rFonts w:ascii="Times New Roman" w:hAnsi="Times New Roman"/>
          <w:sz w:val="18"/>
          <w:szCs w:val="16"/>
          <w:lang w:eastAsia="ru-RU"/>
        </w:rPr>
        <w:t>МАДОУ «Детский сад №70» является автономным учреждением, финансируется за счет средств бюджета и внебюджетных средств родительской платы.</w:t>
      </w:r>
    </w:p>
    <w:p w:rsidR="00F749E6" w:rsidRPr="00710506" w:rsidRDefault="00F749E6" w:rsidP="00BB58D8">
      <w:p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6"/>
          <w:lang w:eastAsia="ru-RU"/>
        </w:rPr>
      </w:pPr>
      <w:r w:rsidRPr="00710506">
        <w:rPr>
          <w:rFonts w:ascii="Times New Roman" w:hAnsi="Times New Roman"/>
          <w:sz w:val="18"/>
          <w:szCs w:val="16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F749E6" w:rsidRPr="00710506" w:rsidRDefault="00F749E6" w:rsidP="000A48E5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18"/>
          <w:szCs w:val="16"/>
          <w:lang w:eastAsia="ru-RU"/>
        </w:rPr>
      </w:pPr>
      <w:r w:rsidRPr="00710506">
        <w:rPr>
          <w:rFonts w:ascii="Times New Roman" w:hAnsi="Times New Roman"/>
          <w:b/>
          <w:sz w:val="18"/>
          <w:szCs w:val="16"/>
          <w:lang w:eastAsia="ru-RU"/>
        </w:rPr>
        <w:t>Объем финансового обеспечения  образовательной деятельности на 20</w:t>
      </w:r>
      <w:r>
        <w:rPr>
          <w:rFonts w:ascii="Times New Roman" w:hAnsi="Times New Roman"/>
          <w:b/>
          <w:sz w:val="18"/>
          <w:szCs w:val="16"/>
          <w:lang w:eastAsia="ru-RU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18"/>
          <w:szCs w:val="16"/>
          <w:lang w:eastAsia="ru-RU"/>
        </w:rPr>
        <w:t>1</w:t>
      </w:r>
      <w:r w:rsidRPr="00710506">
        <w:rPr>
          <w:rFonts w:ascii="Times New Roman" w:hAnsi="Times New Roman"/>
          <w:b/>
          <w:sz w:val="18"/>
          <w:szCs w:val="16"/>
          <w:lang w:eastAsia="ru-RU"/>
        </w:rPr>
        <w:t xml:space="preserve"> год</w:t>
      </w:r>
    </w:p>
    <w:p w:rsidR="00F749E6" w:rsidRPr="00710506" w:rsidRDefault="00F749E6" w:rsidP="000A48E5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18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№ п/п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Источник финансового обеспечения образовательной деятельности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Объем (тыс.руб)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1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федерального бюджета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0,00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2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Республики Татарстан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9498,4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3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города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9234,58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4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по договорам об образовании за счёт средств физических и (или) юридических лиц (внебюджетные средства)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12747,61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sz w:val="18"/>
                <w:szCs w:val="16"/>
              </w:rPr>
            </w:pP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both"/>
              <w:rPr>
                <w:b/>
                <w:sz w:val="18"/>
                <w:szCs w:val="16"/>
              </w:rPr>
            </w:pPr>
            <w:r w:rsidRPr="00455AA6">
              <w:rPr>
                <w:b/>
                <w:sz w:val="18"/>
                <w:szCs w:val="16"/>
              </w:rPr>
              <w:t>По смете на выполнение муниципального задания всего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NormalWeb"/>
              <w:spacing w:after="0" w:afterAutospacing="0"/>
              <w:jc w:val="center"/>
              <w:rPr>
                <w:b/>
                <w:sz w:val="18"/>
                <w:szCs w:val="16"/>
              </w:rPr>
            </w:pPr>
            <w:r w:rsidRPr="00455AA6">
              <w:rPr>
                <w:b/>
                <w:sz w:val="18"/>
                <w:szCs w:val="16"/>
              </w:rPr>
              <w:t>3</w:t>
            </w:r>
            <w:r>
              <w:rPr>
                <w:b/>
                <w:sz w:val="18"/>
                <w:szCs w:val="16"/>
              </w:rPr>
              <w:t>1480,59</w:t>
            </w:r>
          </w:p>
        </w:tc>
      </w:tr>
    </w:tbl>
    <w:p w:rsidR="00F749E6" w:rsidRPr="00710506" w:rsidRDefault="00F749E6" w:rsidP="00BB58D8">
      <w:pPr>
        <w:pStyle w:val="NormalWeb"/>
        <w:shd w:val="clear" w:color="auto" w:fill="FFFFFF"/>
        <w:spacing w:after="0" w:afterAutospacing="0"/>
        <w:jc w:val="both"/>
        <w:rPr>
          <w:b/>
          <w:sz w:val="18"/>
          <w:szCs w:val="16"/>
        </w:rPr>
      </w:pPr>
      <w:r w:rsidRPr="00710506">
        <w:rPr>
          <w:b/>
          <w:sz w:val="18"/>
          <w:szCs w:val="16"/>
        </w:rPr>
        <w:t>  Объём образовательной деятельности прописан в учебном плане (смотреть раздел «Образование»)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39"/>
        <w:gridCol w:w="7795"/>
        <w:gridCol w:w="1846"/>
      </w:tblGrid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749E6" w:rsidRPr="005D78FC" w:rsidRDefault="00F749E6" w:rsidP="00DA030F">
      <w:pPr>
        <w:spacing w:line="240" w:lineRule="auto"/>
        <w:rPr>
          <w:sz w:val="16"/>
          <w:szCs w:val="16"/>
        </w:rPr>
      </w:pPr>
    </w:p>
    <w:sectPr w:rsidR="00F749E6" w:rsidRPr="005D78F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4D19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5AA6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3A34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506"/>
    <w:rsid w:val="00710F16"/>
    <w:rsid w:val="00712C37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388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5E9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A38"/>
    <w:rsid w:val="00F64DCE"/>
    <w:rsid w:val="00F656D4"/>
    <w:rsid w:val="00F65F6B"/>
    <w:rsid w:val="00F7374C"/>
    <w:rsid w:val="00F73878"/>
    <w:rsid w:val="00F749E6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94E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633C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Spacing">
    <w:name w:val="No Spacing"/>
    <w:basedOn w:val="Normal"/>
    <w:uiPriority w:val="99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A102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E7D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</TotalTime>
  <Pages>1</Pages>
  <Words>381</Words>
  <Characters>2174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АЛЬБИНА</cp:lastModifiedBy>
  <cp:revision>18</cp:revision>
  <dcterms:created xsi:type="dcterms:W3CDTF">2019-11-18T14:28:00Z</dcterms:created>
  <dcterms:modified xsi:type="dcterms:W3CDTF">2022-02-25T12:16:00Z</dcterms:modified>
</cp:coreProperties>
</file>